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E9" w:rsidRPr="007775C4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sz w:val="24"/>
          <w:szCs w:val="24"/>
        </w:rPr>
      </w:pPr>
      <w:r w:rsidRPr="007775C4">
        <w:rPr>
          <w:rFonts w:ascii="Times New Roman" w:hAnsi="Times New Roman" w:cs="Times New Roman"/>
          <w:b/>
          <w:bCs/>
          <w:color w:val="0000FF"/>
          <w:sz w:val="24"/>
          <w:szCs w:val="24"/>
        </w:rPr>
        <w:t>Chatswood West Ward Progress Association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MINUTES - Monthly Meeting</w:t>
      </w:r>
    </w:p>
    <w:p w:rsidR="000D50E9" w:rsidRPr="00823B62" w:rsidRDefault="000D50E9" w:rsidP="00D646AB">
      <w:pPr>
        <w:widowControl w:val="0"/>
        <w:autoSpaceDE w:val="0"/>
        <w:autoSpaceDN w:val="0"/>
        <w:adjustRightInd w:val="0"/>
        <w:spacing w:after="0" w:line="202" w:lineRule="auto"/>
        <w:ind w:left="-709" w:right="-48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ge1"/>
      <w:bookmarkEnd w:id="0"/>
      <w:smartTag w:uri="urn:schemas-microsoft-com:office:smarttags" w:element="date">
        <w:smartTagPr>
          <w:attr w:name="Month" w:val="9"/>
          <w:attr w:name="Day" w:val="17"/>
          <w:attr w:name="Year" w:val="2015"/>
        </w:smartTagPr>
        <w:r>
          <w:rPr>
            <w:rFonts w:ascii="Times New Roman" w:hAnsi="Times New Roman" w:cs="Times New Roman"/>
            <w:b/>
            <w:bCs/>
            <w:color w:val="0000FF"/>
            <w:sz w:val="28"/>
            <w:szCs w:val="28"/>
          </w:rPr>
          <w:t>Thursday 17</w:t>
        </w:r>
        <w:r w:rsidRPr="0016449C">
          <w:rPr>
            <w:rFonts w:ascii="Times New Roman" w:hAnsi="Times New Roman" w:cs="Times New Roman"/>
            <w:b/>
            <w:bCs/>
            <w:color w:val="0000FF"/>
            <w:sz w:val="28"/>
            <w:szCs w:val="28"/>
            <w:vertAlign w:val="superscript"/>
          </w:rPr>
          <w:t>th</w:t>
        </w:r>
        <w:r>
          <w:rPr>
            <w:rFonts w:ascii="Times New Roman" w:hAnsi="Times New Roman" w:cs="Times New Roman"/>
            <w:b/>
            <w:bCs/>
            <w:color w:val="0000FF"/>
            <w:sz w:val="28"/>
            <w:szCs w:val="28"/>
          </w:rPr>
          <w:t xml:space="preserve"> September 2015</w:t>
        </w:r>
      </w:smartTag>
    </w:p>
    <w:p w:rsidR="000D50E9" w:rsidRPr="007775C4" w:rsidRDefault="000D50E9" w:rsidP="00D646AB">
      <w:pPr>
        <w:widowControl w:val="0"/>
        <w:autoSpaceDE w:val="0"/>
        <w:autoSpaceDN w:val="0"/>
        <w:adjustRightInd w:val="0"/>
        <w:spacing w:after="0" w:line="208" w:lineRule="auto"/>
        <w:ind w:left="-709" w:right="-483"/>
        <w:jc w:val="center"/>
        <w:rPr>
          <w:rFonts w:ascii="Times New Roman" w:hAnsi="Times New Roman" w:cs="Times New Roman"/>
          <w:b/>
          <w:bCs/>
          <w:color w:val="0000FF"/>
          <w:sz w:val="20"/>
          <w:szCs w:val="20"/>
        </w:rPr>
      </w:pPr>
      <w:r w:rsidRPr="007775C4">
        <w:rPr>
          <w:rFonts w:ascii="Times New Roman" w:hAnsi="Times New Roman" w:cs="Times New Roman"/>
          <w:b/>
          <w:bCs/>
          <w:color w:val="0000FF"/>
          <w:sz w:val="20"/>
          <w:szCs w:val="20"/>
        </w:rPr>
        <w:t xml:space="preserve">7:30 PM Dougherty Centre – </w:t>
      </w:r>
      <w:smartTag w:uri="urn:schemas-microsoft-com:office:smarttags" w:element="address">
        <w:smartTag w:uri="urn:schemas-microsoft-com:office:smarttags" w:element="Street">
          <w:r w:rsidRPr="007775C4">
            <w:rPr>
              <w:rFonts w:ascii="Times New Roman" w:hAnsi="Times New Roman" w:cs="Times New Roman"/>
              <w:b/>
              <w:bCs/>
              <w:color w:val="0000FF"/>
              <w:sz w:val="20"/>
              <w:szCs w:val="20"/>
            </w:rPr>
            <w:t>7 Victor Street</w:t>
          </w:r>
        </w:smartTag>
      </w:smartTag>
      <w:r w:rsidRPr="007775C4">
        <w:rPr>
          <w:rFonts w:ascii="Times New Roman" w:hAnsi="Times New Roman" w:cs="Times New Roman"/>
          <w:b/>
          <w:bCs/>
          <w:color w:val="0000FF"/>
          <w:sz w:val="20"/>
          <w:szCs w:val="20"/>
        </w:rPr>
        <w:t xml:space="preserve"> – Chatswood</w:t>
      </w:r>
    </w:p>
    <w:p w:rsidR="000D50E9" w:rsidRPr="00FD3AE1" w:rsidRDefault="000D50E9" w:rsidP="00D646AB">
      <w:pPr>
        <w:widowControl w:val="0"/>
        <w:autoSpaceDE w:val="0"/>
        <w:autoSpaceDN w:val="0"/>
        <w:adjustRightInd w:val="0"/>
        <w:spacing w:after="0" w:line="208" w:lineRule="auto"/>
        <w:ind w:left="-709" w:right="-483"/>
        <w:jc w:val="center"/>
        <w:rPr>
          <w:rFonts w:ascii="Times New Roman" w:hAnsi="Times New Roman" w:cs="Times New Roman"/>
          <w:sz w:val="16"/>
          <w:szCs w:val="16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Chairman’s welcome: </w:t>
      </w:r>
      <w:r>
        <w:rPr>
          <w:rFonts w:ascii="Times New Roman" w:hAnsi="Times New Roman" w:cs="Times New Roman"/>
          <w:sz w:val="24"/>
          <w:szCs w:val="24"/>
        </w:rPr>
        <w:t xml:space="preserve">  Kay Frudenstein-Hayes assumed the Chair at the President’s request.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71" w:lineRule="exact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Attendance:</w:t>
      </w:r>
      <w:r>
        <w:rPr>
          <w:rFonts w:ascii="Times New Roman" w:hAnsi="Times New Roman" w:cs="Times New Roman"/>
          <w:sz w:val="24"/>
          <w:szCs w:val="24"/>
        </w:rPr>
        <w:t xml:space="preserve">  18 as recorded in attendance book.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81" w:lineRule="exact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Pr="0053266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Apologies: </w:t>
      </w:r>
      <w:r>
        <w:rPr>
          <w:rFonts w:ascii="Times New Roman" w:hAnsi="Times New Roman" w:cs="Times New Roman"/>
          <w:sz w:val="24"/>
          <w:szCs w:val="24"/>
        </w:rPr>
        <w:t xml:space="preserve">  Ian Campbell, Charles Gowing, Kathy Vern-Barnett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71" w:lineRule="exact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Declarations of Interest:</w:t>
      </w:r>
      <w:r>
        <w:rPr>
          <w:rFonts w:ascii="Times New Roman" w:hAnsi="Times New Roman" w:cs="Times New Roman"/>
          <w:sz w:val="24"/>
          <w:szCs w:val="24"/>
        </w:rPr>
        <w:t xml:space="preserve"> Nil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Pr="00EA2765" w:rsidRDefault="000D50E9" w:rsidP="00D646AB">
      <w:pPr>
        <w:widowControl w:val="0"/>
        <w:autoSpaceDE w:val="0"/>
        <w:autoSpaceDN w:val="0"/>
        <w:adjustRightInd w:val="0"/>
        <w:spacing w:after="0" w:line="276" w:lineRule="exact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Any matters for General B</w:t>
      </w:r>
      <w:r w:rsidRPr="00EA2765">
        <w:rPr>
          <w:rFonts w:ascii="Times New Roman" w:hAnsi="Times New Roman" w:cs="Times New Roman"/>
          <w:b/>
          <w:bCs/>
          <w:sz w:val="24"/>
          <w:szCs w:val="24"/>
        </w:rPr>
        <w:t>usiness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(if not already in agenda)</w:t>
      </w:r>
      <w:r w:rsidRPr="00EA2765">
        <w:rPr>
          <w:rFonts w:ascii="Times New Roman" w:hAnsi="Times New Roman" w:cs="Times New Roman"/>
          <w:b/>
          <w:bCs/>
          <w:sz w:val="24"/>
          <w:szCs w:val="24"/>
        </w:rPr>
        <w:t>?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Nil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76" w:lineRule="exact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321D81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Minutes </w:t>
      </w:r>
      <w:r>
        <w:rPr>
          <w:rFonts w:ascii="Times New Roman" w:hAnsi="Times New Roman" w:cs="Times New Roman"/>
          <w:sz w:val="24"/>
          <w:szCs w:val="24"/>
        </w:rPr>
        <w:t>of the August meeting were tabled and accepted</w:t>
      </w:r>
    </w:p>
    <w:p w:rsidR="000D50E9" w:rsidRDefault="000D50E9" w:rsidP="00D646AB">
      <w:pPr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Pr="003E68CC" w:rsidRDefault="000D50E9" w:rsidP="00D646AB">
      <w:pPr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3E68CC">
        <w:rPr>
          <w:rFonts w:ascii="Times New Roman" w:hAnsi="Times New Roman" w:cs="Times New Roman"/>
          <w:b/>
          <w:bCs/>
          <w:sz w:val="24"/>
          <w:szCs w:val="24"/>
        </w:rPr>
        <w:t xml:space="preserve">Treasurer’s report: </w:t>
      </w:r>
      <w:r>
        <w:rPr>
          <w:rFonts w:ascii="Times New Roman" w:hAnsi="Times New Roman" w:cs="Times New Roman"/>
          <w:sz w:val="24"/>
          <w:szCs w:val="24"/>
        </w:rPr>
        <w:t xml:space="preserve"> Nil – Treasurer absent.</w:t>
      </w:r>
    </w:p>
    <w:p w:rsidR="000D50E9" w:rsidRPr="008831EF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Pr="00525B4F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Councillor’s Report:</w:t>
      </w:r>
      <w:r w:rsidRPr="000F1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Clr Saville reported on recent children’s book on cathcment management published by Council; tabled a Save Our Council petition; tabled Willoughby Symphony Orchestra program;; tabled map of improvement to Kenneth Slessor park; update on 10/50 legislation – Council’s request to reclassify some bushfire prone risk areas rejected – minor modifications made to legislation; </w:t>
      </w:r>
      <w:r w:rsidRPr="002910BF">
        <w:rPr>
          <w:rFonts w:ascii="Times New Roman" w:hAnsi="Times New Roman" w:cs="Times New Roman"/>
          <w:b/>
          <w:bCs/>
          <w:sz w:val="24"/>
          <w:szCs w:val="24"/>
        </w:rPr>
        <w:t>Clr Saville to follow-up on where Wurlitzer parts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10BF">
        <w:rPr>
          <w:rFonts w:ascii="Times New Roman" w:hAnsi="Times New Roman" w:cs="Times New Roman"/>
          <w:b/>
          <w:bCs/>
          <w:sz w:val="24"/>
          <w:szCs w:val="24"/>
        </w:rPr>
        <w:t>being held</w:t>
      </w:r>
      <w:r>
        <w:rPr>
          <w:rFonts w:ascii="Times New Roman" w:hAnsi="Times New Roman" w:cs="Times New Roman"/>
          <w:sz w:val="24"/>
          <w:szCs w:val="24"/>
        </w:rPr>
        <w:t>; spoke about the outcome of the Mowbray Traffic Study – there were strong request for a right-turn arrow from Mowbray Rd into Beaconsfield Rd; announced a Sydney Coastal Council grant for remedial work along the Lane Cove River below Mowbray Park; there waas a member report that Swaines Ck is often polluted – call or email Council as soon as possible; reported that Mandarin Centre proposal was rejected by Council; announced appointment of Mr Conroy as new Planning and Infrasturcture Director – he comes from Leichhardt Council; advised that Council may go to an IHAPS approach for development approvls. This is a panel of experts with no Councillors involved; new legislation (Bio-security Act) to replace a raft of environmental legislation; Clr Saville to follow up for a report of overflows associatied with the NOOS Tunnel.</w:t>
      </w:r>
    </w:p>
    <w:p w:rsidR="000D50E9" w:rsidRPr="00525B4F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i/>
          <w:iCs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OPEN SPACE REPORT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Currey</w:t>
          </w:r>
        </w:smartTag>
        <w:r>
          <w:rPr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Park</w:t>
          </w:r>
        </w:smartTag>
      </w:smartTag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Greg Borown reported on communication he has had with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 w:cs="Times New Roman"/>
              <w:sz w:val="24"/>
              <w:szCs w:val="24"/>
            </w:rPr>
            <w:t>Westfield</w:t>
          </w:r>
        </w:smartTag>
      </w:smartTag>
      <w:r>
        <w:rPr>
          <w:rFonts w:ascii="Times New Roman" w:hAnsi="Times New Roman" w:cs="Times New Roman"/>
          <w:sz w:val="24"/>
          <w:szCs w:val="24"/>
        </w:rPr>
        <w:t>. It appears that development in the park will not be complete untl the end of the year. There will be a mobile crane plced with the community land. Westield has invited residents to a meeting.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ED3CFA">
        <w:rPr>
          <w:rFonts w:ascii="Times New Roman" w:hAnsi="Times New Roman" w:cs="Times New Roman"/>
          <w:b/>
          <w:bCs/>
          <w:sz w:val="24"/>
          <w:szCs w:val="24"/>
        </w:rPr>
        <w:t>OH Reid Off-leash dog area:</w:t>
      </w:r>
      <w:r>
        <w:rPr>
          <w:rFonts w:ascii="Times New Roman" w:hAnsi="Times New Roman" w:cs="Times New Roman"/>
          <w:sz w:val="24"/>
          <w:szCs w:val="24"/>
        </w:rPr>
        <w:t xml:space="preserve"> Awaiting confirmation from Julie Whitfield and Mayor that changes have been made to the sportsground hiring conditions to assure perimeter ground-sharing with local residents when games are being played. Companion Animals Cmommittee recently passed a resolution requesting a review of off-leash areas with a view for additional areas including the Greville St Reserve.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TRAFFIC REPORT</w:t>
      </w:r>
    </w:p>
    <w:p w:rsidR="000D50E9" w:rsidRPr="00D91106" w:rsidRDefault="000D50E9" w:rsidP="00D911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50EFA">
        <w:rPr>
          <w:rFonts w:ascii="Times New Roman" w:hAnsi="Times New Roman" w:cs="Times New Roman"/>
          <w:b/>
          <w:bCs/>
          <w:sz w:val="24"/>
          <w:szCs w:val="24"/>
        </w:rPr>
        <w:t>Western Mowbray Precinct:</w:t>
      </w:r>
      <w:r w:rsidRPr="00250E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Refer to Councillors Report. Consultants Report came to Council. Council adopted the Officer’s Recommendations. </w:t>
      </w:r>
      <w:r w:rsidRPr="00D91106">
        <w:rPr>
          <w:rFonts w:ascii="Times New Roman" w:hAnsi="Times New Roman" w:cs="Times New Roman"/>
          <w:sz w:val="24"/>
          <w:szCs w:val="24"/>
        </w:rPr>
        <w:t>One of the most interesting outcomes was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106">
        <w:rPr>
          <w:rFonts w:ascii="Times New Roman" w:hAnsi="Times New Roman" w:cs="Times New Roman"/>
          <w:sz w:val="24"/>
          <w:szCs w:val="24"/>
        </w:rPr>
        <w:t>claim that the majority of the traffic through the precinct is from within the precinct. For the last 20-30 years the precinct has been thought to be a 'rat-run' for commuters avoiding the main roads in the area. This asse</w:t>
      </w:r>
      <w:r>
        <w:rPr>
          <w:rFonts w:ascii="Times New Roman" w:hAnsi="Times New Roman" w:cs="Times New Roman"/>
          <w:sz w:val="24"/>
          <w:szCs w:val="24"/>
        </w:rPr>
        <w:t>rtion by the Cons</w:t>
      </w:r>
      <w:r w:rsidRPr="00D91106">
        <w:rPr>
          <w:rFonts w:ascii="Times New Roman" w:hAnsi="Times New Roman" w:cs="Times New Roman"/>
          <w:sz w:val="24"/>
          <w:szCs w:val="24"/>
        </w:rPr>
        <w:t>ultants needs to be contested.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106">
        <w:rPr>
          <w:rFonts w:ascii="Times New Roman" w:hAnsi="Times New Roman" w:cs="Times New Roman"/>
          <w:sz w:val="24"/>
          <w:szCs w:val="24"/>
        </w:rPr>
        <w:t>The outcome of the consideration by Council of the report (at which there were many residents present) was to accept the Officer's Recommendations.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106">
        <w:rPr>
          <w:rFonts w:ascii="Times New Roman" w:hAnsi="Times New Roman" w:cs="Times New Roman"/>
          <w:sz w:val="24"/>
          <w:szCs w:val="24"/>
        </w:rPr>
        <w:t xml:space="preserve">The lights at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Beaconsfield Road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will be changed to allow a right-hand turn from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Beaconsfield Road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onto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Mowbray Rd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as well as through movements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106">
        <w:rPr>
          <w:rFonts w:ascii="Times New Roman" w:hAnsi="Times New Roman" w:cs="Times New Roman"/>
          <w:sz w:val="24"/>
          <w:szCs w:val="24"/>
        </w:rPr>
        <w:t xml:space="preserve">the intersection. There was no recommendation to close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Coolaroo Rd.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A set of lights at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Hatfield St/Kullah St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on </w:t>
      </w:r>
      <w:smartTag w:uri="urn:schemas-microsoft-com:office:smarttags" w:element="address">
        <w:smartTag w:uri="urn:schemas-microsoft-com:office:smarttags" w:element="Street">
          <w:r w:rsidRPr="00D91106">
            <w:rPr>
              <w:rFonts w:ascii="Times New Roman" w:hAnsi="Times New Roman" w:cs="Times New Roman"/>
              <w:sz w:val="24"/>
              <w:szCs w:val="24"/>
            </w:rPr>
            <w:t>Mowbray Rd West</w:t>
          </w:r>
        </w:smartTag>
      </w:smartTag>
      <w:r w:rsidRPr="00D91106">
        <w:rPr>
          <w:rFonts w:ascii="Times New Roman" w:hAnsi="Times New Roman" w:cs="Times New Roman"/>
          <w:sz w:val="24"/>
          <w:szCs w:val="24"/>
        </w:rPr>
        <w:t xml:space="preserve"> was adopted. There were various other recommendations which can be viewed at cwwpa.org.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250EFA">
        <w:rPr>
          <w:rFonts w:ascii="Times New Roman" w:hAnsi="Times New Roman" w:cs="Times New Roman"/>
          <w:b/>
          <w:bCs/>
          <w:sz w:val="24"/>
          <w:szCs w:val="24"/>
        </w:rPr>
        <w:t>Parking Strategy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70B38">
        <w:rPr>
          <w:rFonts w:ascii="Times New Roman" w:hAnsi="Times New Roman" w:cs="Times New Roman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item take to last Monday’s </w:t>
      </w:r>
      <w:r>
        <w:rPr>
          <w:rFonts w:ascii="Times New Roman" w:hAnsi="Times New Roman" w:cs="Times New Roman"/>
          <w:b/>
          <w:bCs/>
          <w:sz w:val="24"/>
          <w:szCs w:val="24"/>
        </w:rPr>
        <w:t>Cultural</w:t>
      </w:r>
      <w:r w:rsidRPr="00A70B38">
        <w:rPr>
          <w:rFonts w:ascii="Times New Roman" w:hAnsi="Times New Roman" w:cs="Times New Roman"/>
          <w:b/>
          <w:bCs/>
          <w:sz w:val="24"/>
          <w:szCs w:val="24"/>
        </w:rPr>
        <w:t xml:space="preserve"> &amp; Civic Committee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:rsidR="000D50E9" w:rsidRPr="00D91106" w:rsidRDefault="000D50E9" w:rsidP="00D91106">
      <w:pPr>
        <w:widowControl w:val="0"/>
        <w:autoSpaceDE w:val="0"/>
        <w:autoSpaceDN w:val="0"/>
        <w:adjustRightInd w:val="0"/>
        <w:spacing w:after="0" w:line="235" w:lineRule="auto"/>
        <w:ind w:left="-567" w:right="-483"/>
        <w:rPr>
          <w:rFonts w:ascii="Times New Roman" w:hAnsi="Times New Roman" w:cs="Times New Roman"/>
          <w:sz w:val="24"/>
          <w:szCs w:val="24"/>
        </w:rPr>
      </w:pPr>
      <w:r w:rsidRPr="00D91106">
        <w:rPr>
          <w:rFonts w:ascii="Times New Roman" w:hAnsi="Times New Roman" w:cs="Times New Roman"/>
          <w:sz w:val="24"/>
          <w:szCs w:val="24"/>
        </w:rPr>
        <w:t>Letter sent to Council requesting that the Draft Parking Strategy be referred for consideration by the Willoughby Traffic Committee before being bought back to Council.</w:t>
      </w:r>
      <w:r>
        <w:rPr>
          <w:rFonts w:ascii="Times New Roman" w:hAnsi="Times New Roman" w:cs="Times New Roman"/>
          <w:sz w:val="24"/>
          <w:szCs w:val="24"/>
        </w:rPr>
        <w:t xml:space="preserve"> The Strategy was referred back to the Officers by Council for additional research.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AF08E3">
        <w:rPr>
          <w:rFonts w:ascii="Times New Roman" w:hAnsi="Times New Roman" w:cs="Times New Roman"/>
          <w:b/>
          <w:bCs/>
          <w:sz w:val="24"/>
          <w:szCs w:val="24"/>
        </w:rPr>
        <w:t>Countdown Timers (Archer &amp; Victoria):</w:t>
      </w:r>
      <w:r>
        <w:rPr>
          <w:rFonts w:ascii="Times New Roman" w:hAnsi="Times New Roman" w:cs="Times New Roman"/>
          <w:sz w:val="24"/>
          <w:szCs w:val="24"/>
        </w:rPr>
        <w:t xml:space="preserve"> Existing timers will be retained. However, new timers will only be installed at ‘scramble’ crossings.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MAJOR DEVELOPMENTS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Proposed </w:t>
      </w:r>
      <w:smartTag w:uri="urn:schemas-microsoft-com:office:smarttags" w:element="place">
        <w:smartTag w:uri="urn:schemas-microsoft-com:office:smarttags" w:element="PlaceName"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Optus</w:t>
          </w:r>
        </w:smartTag>
        <w:r>
          <w:rPr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Tower</w:t>
          </w:r>
        </w:smartTag>
      </w:smartTag>
      <w:r>
        <w:rPr>
          <w:rFonts w:ascii="Times New Roman" w:hAnsi="Times New Roman" w:cs="Times New Roman"/>
          <w:b/>
          <w:bCs/>
          <w:sz w:val="24"/>
          <w:szCs w:val="24"/>
        </w:rPr>
        <w:t xml:space="preserve"> at Chatswood Golf Club: </w:t>
      </w:r>
      <w:r w:rsidRPr="00ED3CFA">
        <w:rPr>
          <w:rFonts w:ascii="Times New Roman" w:hAnsi="Times New Roman" w:cs="Times New Roman"/>
          <w:sz w:val="24"/>
          <w:szCs w:val="24"/>
        </w:rPr>
        <w:t>No update.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Mandarin Centre: </w:t>
      </w:r>
      <w:r>
        <w:rPr>
          <w:rFonts w:ascii="Times New Roman" w:hAnsi="Times New Roman" w:cs="Times New Roman"/>
          <w:sz w:val="24"/>
          <w:szCs w:val="24"/>
        </w:rPr>
        <w:t>Generally support by Council Officers. However, they did recommend reduction by 50 units. Subsequently proposal rejected by Council.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Pr="00D91106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F72B1B">
        <w:rPr>
          <w:rFonts w:ascii="Times New Roman" w:hAnsi="Times New Roman" w:cs="Times New Roman"/>
          <w:b/>
          <w:bCs/>
          <w:sz w:val="24"/>
          <w:szCs w:val="24"/>
        </w:rPr>
        <w:t xml:space="preserve">Help, </w:t>
      </w:r>
      <w:smartTag w:uri="urn:schemas-microsoft-com:office:smarttags" w:element="address">
        <w:smartTag w:uri="urn:schemas-microsoft-com:office:smarttags" w:element="Street">
          <w:r w:rsidRPr="00F72B1B">
            <w:rPr>
              <w:rFonts w:ascii="Times New Roman" w:hAnsi="Times New Roman" w:cs="Times New Roman"/>
              <w:b/>
              <w:bCs/>
              <w:sz w:val="24"/>
              <w:szCs w:val="24"/>
            </w:rPr>
            <w:t>Pacific Highway</w:t>
          </w:r>
        </w:smartTag>
      </w:smartTag>
      <w:r w:rsidRPr="00F72B1B">
        <w:rPr>
          <w:rFonts w:ascii="Times New Roman" w:hAnsi="Times New Roman" w:cs="Times New Roman"/>
          <w:b/>
          <w:bCs/>
          <w:sz w:val="24"/>
          <w:szCs w:val="24"/>
        </w:rPr>
        <w:t xml:space="preserve"> &amp; Macintosh:</w:t>
      </w:r>
      <w:r>
        <w:rPr>
          <w:rFonts w:ascii="Times New Roman" w:hAnsi="Times New Roman" w:cs="Times New Roman"/>
          <w:sz w:val="24"/>
          <w:szCs w:val="24"/>
        </w:rPr>
        <w:t xml:space="preserve"> Proposal to demolish 13 storey building etc refused.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49" w:lineRule="exact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GENERAL BUSINESS</w:t>
      </w:r>
    </w:p>
    <w:p w:rsidR="000D50E9" w:rsidRDefault="000D50E9" w:rsidP="00F87A4F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F87A4F">
        <w:rPr>
          <w:rFonts w:ascii="Times New Roman" w:hAnsi="Times New Roman" w:cs="Times New Roman"/>
          <w:b/>
          <w:bCs/>
          <w:sz w:val="24"/>
          <w:szCs w:val="24"/>
        </w:rPr>
        <w:t>Membership Drive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72B1B">
        <w:rPr>
          <w:rFonts w:ascii="Times New Roman" w:hAnsi="Times New Roman" w:cs="Times New Roman"/>
          <w:b/>
          <w:bCs/>
          <w:sz w:val="24"/>
          <w:szCs w:val="24"/>
        </w:rPr>
        <w:t>The Treasurer to mail out to un-financial members</w:t>
      </w:r>
      <w:r w:rsidRPr="00232621">
        <w:rPr>
          <w:rFonts w:ascii="Times New Roman" w:hAnsi="Times New Roman" w:cs="Times New Roman"/>
          <w:sz w:val="24"/>
          <w:szCs w:val="24"/>
        </w:rPr>
        <w:t>.</w:t>
      </w:r>
    </w:p>
    <w:p w:rsidR="000D50E9" w:rsidRDefault="000D50E9" w:rsidP="00F87A4F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232621">
      <w:pPr>
        <w:widowControl w:val="0"/>
        <w:autoSpaceDE w:val="0"/>
        <w:autoSpaceDN w:val="0"/>
        <w:adjustRightInd w:val="0"/>
        <w:spacing w:after="0" w:line="235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Distribution of initial (English-only) flyers to high rise apartments to proceed by John Hayes who will need to get them printed.</w:t>
      </w:r>
    </w:p>
    <w:p w:rsidR="000D50E9" w:rsidRDefault="000D50E9" w:rsidP="00E5001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</w:p>
    <w:p w:rsidR="000D50E9" w:rsidRDefault="000D50E9" w:rsidP="00E5001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  <w:r w:rsidRPr="00F2388F">
        <w:rPr>
          <w:rFonts w:ascii="Times New Roman" w:hAnsi="Times New Roman" w:cs="Times New Roman"/>
          <w:b/>
          <w:bCs/>
          <w:sz w:val="24"/>
          <w:szCs w:val="24"/>
        </w:rPr>
        <w:t>Newsletter: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2B1B">
        <w:rPr>
          <w:rFonts w:ascii="Times New Roman" w:hAnsi="Times New Roman" w:cs="Times New Roman"/>
          <w:b/>
          <w:bCs/>
          <w:sz w:val="24"/>
          <w:szCs w:val="24"/>
        </w:rPr>
        <w:t>Need someone to take on Advertising Management and someone for Distribution Cordination bundling and delivery to walkers.</w:t>
      </w:r>
    </w:p>
    <w:p w:rsidR="000D50E9" w:rsidRDefault="000D50E9" w:rsidP="00E5001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</w:p>
    <w:p w:rsidR="000D50E9" w:rsidRPr="00F72B1B" w:rsidRDefault="000D50E9" w:rsidP="00E5001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Deveonshire St Pedestrian Refuge opp. #33 – Request for Clr. Savilleto see if it can be reinstated.</w:t>
      </w:r>
    </w:p>
    <w:p w:rsidR="000D50E9" w:rsidRDefault="000D50E9" w:rsidP="00E5001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902059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  <w:r w:rsidRPr="00427944">
        <w:rPr>
          <w:rFonts w:ascii="Times New Roman" w:hAnsi="Times New Roman" w:cs="Times New Roman"/>
          <w:b/>
          <w:bCs/>
          <w:sz w:val="24"/>
          <w:szCs w:val="24"/>
        </w:rPr>
        <w:t>Correspondence OUT/IN</w:t>
      </w:r>
      <w:r>
        <w:rPr>
          <w:rFonts w:ascii="Times New Roman" w:hAnsi="Times New Roman" w:cs="Times New Roman"/>
          <w:sz w:val="24"/>
          <w:szCs w:val="24"/>
        </w:rPr>
        <w:t xml:space="preserve"> – treated in main agenda.</w:t>
      </w:r>
    </w:p>
    <w:p w:rsidR="000D50E9" w:rsidRDefault="000D50E9" w:rsidP="00D646AB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Meeting closed  at:  9:0 PM</w:t>
      </w:r>
    </w:p>
    <w:p w:rsidR="000D50E9" w:rsidRDefault="000D50E9" w:rsidP="00D646AB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</w:rPr>
      </w:pPr>
    </w:p>
    <w:p w:rsidR="000D50E9" w:rsidRDefault="000D50E9" w:rsidP="00B87371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453D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The next meeting: </w:t>
      </w:r>
      <w:smartTag w:uri="urn:schemas-microsoft-com:office:smarttags" w:element="date">
        <w:smartTagPr>
          <w:attr w:name="Month" w:val="10"/>
          <w:attr w:name="Day" w:val="15"/>
          <w:attr w:name="Year" w:val="2015"/>
        </w:smartTagPr>
        <w:r>
          <w:rPr>
            <w:rFonts w:ascii="Times New Roman" w:hAnsi="Times New Roman" w:cs="Times New Roman"/>
            <w:b/>
            <w:bCs/>
            <w:sz w:val="24"/>
            <w:szCs w:val="24"/>
            <w:u w:val="single"/>
          </w:rPr>
          <w:t>Thursday 15</w:t>
        </w:r>
        <w:r w:rsidRPr="001560C6">
          <w:rPr>
            <w:rFonts w:ascii="Times New Roman" w:hAnsi="Times New Roman" w:cs="Times New Roman"/>
            <w:b/>
            <w:bCs/>
            <w:sz w:val="24"/>
            <w:szCs w:val="24"/>
            <w:u w:val="single"/>
            <w:vertAlign w:val="superscript"/>
          </w:rPr>
          <w:t>th</w:t>
        </w:r>
        <w:r>
          <w:rPr>
            <w:rFonts w:ascii="Times New Roman" w:hAnsi="Times New Roman" w:cs="Times New Roman"/>
            <w:b/>
            <w:bCs/>
            <w:sz w:val="24"/>
            <w:szCs w:val="24"/>
            <w:u w:val="single"/>
          </w:rPr>
          <w:t xml:space="preserve"> October 2015</w:t>
        </w:r>
      </w:smartTag>
    </w:p>
    <w:p w:rsidR="000D50E9" w:rsidRDefault="000D50E9" w:rsidP="00B87371">
      <w:pPr>
        <w:widowControl w:val="0"/>
        <w:autoSpaceDE w:val="0"/>
        <w:autoSpaceDN w:val="0"/>
        <w:adjustRightInd w:val="0"/>
        <w:spacing w:after="0" w:line="240" w:lineRule="auto"/>
        <w:ind w:left="-709" w:right="-483"/>
        <w:rPr>
          <w:rFonts w:ascii="Times New Roman" w:hAnsi="Times New Roman" w:cs="Times New Roman"/>
          <w:sz w:val="24"/>
          <w:szCs w:val="24"/>
        </w:rPr>
      </w:pPr>
    </w:p>
    <w:sectPr w:rsidR="000D50E9" w:rsidSect="00151506">
      <w:footerReference w:type="default" r:id="rId7"/>
      <w:type w:val="continuous"/>
      <w:pgSz w:w="11906" w:h="16838"/>
      <w:pgMar w:top="-1134" w:right="1797" w:bottom="1168" w:left="1797" w:header="720" w:footer="720" w:gutter="0"/>
      <w:cols w:space="720" w:equalWidth="0">
        <w:col w:w="8303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0E9" w:rsidRDefault="000D50E9" w:rsidP="00314C6F">
      <w:pPr>
        <w:spacing w:after="0" w:line="240" w:lineRule="auto"/>
      </w:pPr>
      <w:r>
        <w:separator/>
      </w:r>
    </w:p>
  </w:endnote>
  <w:endnote w:type="continuationSeparator" w:id="0">
    <w:p w:rsidR="000D50E9" w:rsidRDefault="000D50E9" w:rsidP="00314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0E9" w:rsidRPr="00F861F3" w:rsidRDefault="000D50E9" w:rsidP="00F861F3">
    <w:pPr>
      <w:pStyle w:val="Footer"/>
    </w:pPr>
    <w:r>
      <w:t xml:space="preserve"> </w:t>
    </w:r>
    <w:fldSimple w:instr=" FILENAME \p ">
      <w:r>
        <w:rPr>
          <w:noProof/>
        </w:rPr>
        <w:t>C:\Users\Terry\Desktop\CWWPA\MINUTES\M15.8CWWPAMinutesAugusty2015.docx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0E9" w:rsidRDefault="000D50E9" w:rsidP="00314C6F">
      <w:pPr>
        <w:spacing w:after="0" w:line="240" w:lineRule="auto"/>
      </w:pPr>
      <w:r>
        <w:separator/>
      </w:r>
    </w:p>
  </w:footnote>
  <w:footnote w:type="continuationSeparator" w:id="0">
    <w:p w:rsidR="000D50E9" w:rsidRDefault="000D50E9" w:rsidP="00314C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F2E66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412189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23CC9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0B62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CC00C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FBC1C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70C47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A89CD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67B893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B3E9B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7C33156A"/>
    <w:multiLevelType w:val="hybridMultilevel"/>
    <w:tmpl w:val="7222F4EA"/>
    <w:lvl w:ilvl="0" w:tplc="B5BC852C">
      <w:start w:val="1980"/>
      <w:numFmt w:val="bullet"/>
      <w:lvlText w:val="-"/>
      <w:lvlJc w:val="left"/>
      <w:pPr>
        <w:tabs>
          <w:tab w:val="num" w:pos="-360"/>
        </w:tabs>
        <w:ind w:left="-36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18ED"/>
    <w:rsid w:val="000200B3"/>
    <w:rsid w:val="000217F8"/>
    <w:rsid w:val="0004206A"/>
    <w:rsid w:val="00043EF8"/>
    <w:rsid w:val="00044D0D"/>
    <w:rsid w:val="000717A3"/>
    <w:rsid w:val="00081108"/>
    <w:rsid w:val="00081BF5"/>
    <w:rsid w:val="00084531"/>
    <w:rsid w:val="000910CB"/>
    <w:rsid w:val="00094065"/>
    <w:rsid w:val="000A52C2"/>
    <w:rsid w:val="000A6B87"/>
    <w:rsid w:val="000B0070"/>
    <w:rsid w:val="000B258A"/>
    <w:rsid w:val="000B4E31"/>
    <w:rsid w:val="000D50E9"/>
    <w:rsid w:val="000D5B39"/>
    <w:rsid w:val="000F1CA5"/>
    <w:rsid w:val="000F568B"/>
    <w:rsid w:val="00116E0D"/>
    <w:rsid w:val="00130D3E"/>
    <w:rsid w:val="00143421"/>
    <w:rsid w:val="00151506"/>
    <w:rsid w:val="001560C6"/>
    <w:rsid w:val="0016449C"/>
    <w:rsid w:val="00172764"/>
    <w:rsid w:val="001803C0"/>
    <w:rsid w:val="001806CF"/>
    <w:rsid w:val="00191B05"/>
    <w:rsid w:val="001A176B"/>
    <w:rsid w:val="001A7B31"/>
    <w:rsid w:val="001C3AF3"/>
    <w:rsid w:val="001C3F9E"/>
    <w:rsid w:val="001D2AEE"/>
    <w:rsid w:val="001E0C09"/>
    <w:rsid w:val="001F255D"/>
    <w:rsid w:val="001F5172"/>
    <w:rsid w:val="00221266"/>
    <w:rsid w:val="00232621"/>
    <w:rsid w:val="00235CEC"/>
    <w:rsid w:val="00250945"/>
    <w:rsid w:val="00250EFA"/>
    <w:rsid w:val="00262921"/>
    <w:rsid w:val="002629E9"/>
    <w:rsid w:val="00265E6C"/>
    <w:rsid w:val="002910BF"/>
    <w:rsid w:val="00294E81"/>
    <w:rsid w:val="002A05D4"/>
    <w:rsid w:val="002A36CC"/>
    <w:rsid w:val="002A6037"/>
    <w:rsid w:val="002B2FB6"/>
    <w:rsid w:val="002C5BE4"/>
    <w:rsid w:val="002D0E14"/>
    <w:rsid w:val="002D33C1"/>
    <w:rsid w:val="002E2CAF"/>
    <w:rsid w:val="002E7F29"/>
    <w:rsid w:val="003032B3"/>
    <w:rsid w:val="0030694F"/>
    <w:rsid w:val="00313B30"/>
    <w:rsid w:val="00314C6F"/>
    <w:rsid w:val="00321D81"/>
    <w:rsid w:val="00333A3B"/>
    <w:rsid w:val="003411A0"/>
    <w:rsid w:val="003451B4"/>
    <w:rsid w:val="00346DB0"/>
    <w:rsid w:val="00350109"/>
    <w:rsid w:val="003539C1"/>
    <w:rsid w:val="00362FDD"/>
    <w:rsid w:val="0037197A"/>
    <w:rsid w:val="0037430F"/>
    <w:rsid w:val="0037780E"/>
    <w:rsid w:val="00383CCF"/>
    <w:rsid w:val="0038599E"/>
    <w:rsid w:val="00386B01"/>
    <w:rsid w:val="003C5A93"/>
    <w:rsid w:val="003D2237"/>
    <w:rsid w:val="003D6265"/>
    <w:rsid w:val="003E2519"/>
    <w:rsid w:val="003E68CC"/>
    <w:rsid w:val="003F574A"/>
    <w:rsid w:val="00402432"/>
    <w:rsid w:val="00405CA6"/>
    <w:rsid w:val="00415FEF"/>
    <w:rsid w:val="00417035"/>
    <w:rsid w:val="0041714B"/>
    <w:rsid w:val="00426091"/>
    <w:rsid w:val="00427944"/>
    <w:rsid w:val="00453B0B"/>
    <w:rsid w:val="0046073D"/>
    <w:rsid w:val="004911EC"/>
    <w:rsid w:val="004B5610"/>
    <w:rsid w:val="004B72A0"/>
    <w:rsid w:val="004B72A3"/>
    <w:rsid w:val="004D4D12"/>
    <w:rsid w:val="004E2DED"/>
    <w:rsid w:val="004F2170"/>
    <w:rsid w:val="00500A00"/>
    <w:rsid w:val="005170C4"/>
    <w:rsid w:val="0052011E"/>
    <w:rsid w:val="00525B4F"/>
    <w:rsid w:val="00525E5B"/>
    <w:rsid w:val="00530220"/>
    <w:rsid w:val="00532669"/>
    <w:rsid w:val="005338AA"/>
    <w:rsid w:val="0053641B"/>
    <w:rsid w:val="0054371A"/>
    <w:rsid w:val="00544456"/>
    <w:rsid w:val="005455B6"/>
    <w:rsid w:val="005561C9"/>
    <w:rsid w:val="00557AA5"/>
    <w:rsid w:val="00565C50"/>
    <w:rsid w:val="00573946"/>
    <w:rsid w:val="00577AED"/>
    <w:rsid w:val="005A06F7"/>
    <w:rsid w:val="005A2FD7"/>
    <w:rsid w:val="005A7FCC"/>
    <w:rsid w:val="005C1339"/>
    <w:rsid w:val="005C2E59"/>
    <w:rsid w:val="005C3452"/>
    <w:rsid w:val="005E09DB"/>
    <w:rsid w:val="005E6712"/>
    <w:rsid w:val="00611607"/>
    <w:rsid w:val="00614B04"/>
    <w:rsid w:val="0061799F"/>
    <w:rsid w:val="0062621B"/>
    <w:rsid w:val="00663F0B"/>
    <w:rsid w:val="0068381B"/>
    <w:rsid w:val="00693E9F"/>
    <w:rsid w:val="006A634D"/>
    <w:rsid w:val="006B4549"/>
    <w:rsid w:val="006B7473"/>
    <w:rsid w:val="006C19D3"/>
    <w:rsid w:val="006C23A7"/>
    <w:rsid w:val="006C7610"/>
    <w:rsid w:val="006C77AA"/>
    <w:rsid w:val="006D076F"/>
    <w:rsid w:val="006E1CB6"/>
    <w:rsid w:val="006F7AE1"/>
    <w:rsid w:val="00710C30"/>
    <w:rsid w:val="00716983"/>
    <w:rsid w:val="007206A5"/>
    <w:rsid w:val="007248A2"/>
    <w:rsid w:val="00735F22"/>
    <w:rsid w:val="007361A5"/>
    <w:rsid w:val="00763EAB"/>
    <w:rsid w:val="007713E2"/>
    <w:rsid w:val="00771CEC"/>
    <w:rsid w:val="007775C4"/>
    <w:rsid w:val="00777E82"/>
    <w:rsid w:val="00780455"/>
    <w:rsid w:val="007950BB"/>
    <w:rsid w:val="007A479E"/>
    <w:rsid w:val="007A6AE1"/>
    <w:rsid w:val="007A6F0C"/>
    <w:rsid w:val="007B18F4"/>
    <w:rsid w:val="007B6804"/>
    <w:rsid w:val="007D1273"/>
    <w:rsid w:val="007D6973"/>
    <w:rsid w:val="007E1B27"/>
    <w:rsid w:val="007F711C"/>
    <w:rsid w:val="00804DC9"/>
    <w:rsid w:val="00811EAC"/>
    <w:rsid w:val="00817D5C"/>
    <w:rsid w:val="00823B62"/>
    <w:rsid w:val="00830722"/>
    <w:rsid w:val="0084107B"/>
    <w:rsid w:val="008426C6"/>
    <w:rsid w:val="00842A2E"/>
    <w:rsid w:val="00855649"/>
    <w:rsid w:val="00857FC8"/>
    <w:rsid w:val="00874A7B"/>
    <w:rsid w:val="008831EF"/>
    <w:rsid w:val="008B739F"/>
    <w:rsid w:val="008F059C"/>
    <w:rsid w:val="008F7014"/>
    <w:rsid w:val="00902059"/>
    <w:rsid w:val="00904931"/>
    <w:rsid w:val="0091043E"/>
    <w:rsid w:val="00927E8B"/>
    <w:rsid w:val="00940B0F"/>
    <w:rsid w:val="009467B3"/>
    <w:rsid w:val="009567F9"/>
    <w:rsid w:val="009601CD"/>
    <w:rsid w:val="00974C40"/>
    <w:rsid w:val="00992DB8"/>
    <w:rsid w:val="009A5F17"/>
    <w:rsid w:val="009B1EF2"/>
    <w:rsid w:val="009C6E5F"/>
    <w:rsid w:val="009D695C"/>
    <w:rsid w:val="009D6F58"/>
    <w:rsid w:val="009F497D"/>
    <w:rsid w:val="009F6B25"/>
    <w:rsid w:val="00A04404"/>
    <w:rsid w:val="00A05BF2"/>
    <w:rsid w:val="00A12EA0"/>
    <w:rsid w:val="00A21518"/>
    <w:rsid w:val="00A25CF5"/>
    <w:rsid w:val="00A3062D"/>
    <w:rsid w:val="00A348AD"/>
    <w:rsid w:val="00A430E4"/>
    <w:rsid w:val="00A506D5"/>
    <w:rsid w:val="00A54EDC"/>
    <w:rsid w:val="00A6023C"/>
    <w:rsid w:val="00A66185"/>
    <w:rsid w:val="00A67035"/>
    <w:rsid w:val="00A673AE"/>
    <w:rsid w:val="00A70B38"/>
    <w:rsid w:val="00A72FF8"/>
    <w:rsid w:val="00A93658"/>
    <w:rsid w:val="00A9373A"/>
    <w:rsid w:val="00A9482D"/>
    <w:rsid w:val="00A96B59"/>
    <w:rsid w:val="00AA3698"/>
    <w:rsid w:val="00AB4FD3"/>
    <w:rsid w:val="00AC0541"/>
    <w:rsid w:val="00AC2938"/>
    <w:rsid w:val="00AC3599"/>
    <w:rsid w:val="00AC5253"/>
    <w:rsid w:val="00AE063E"/>
    <w:rsid w:val="00AE537A"/>
    <w:rsid w:val="00AF08E3"/>
    <w:rsid w:val="00B11215"/>
    <w:rsid w:val="00B32362"/>
    <w:rsid w:val="00B43B08"/>
    <w:rsid w:val="00B453DB"/>
    <w:rsid w:val="00B459F6"/>
    <w:rsid w:val="00B5671D"/>
    <w:rsid w:val="00B665B1"/>
    <w:rsid w:val="00B76353"/>
    <w:rsid w:val="00B7784E"/>
    <w:rsid w:val="00B851F4"/>
    <w:rsid w:val="00B87371"/>
    <w:rsid w:val="00B92BAC"/>
    <w:rsid w:val="00B92BEE"/>
    <w:rsid w:val="00BA34F6"/>
    <w:rsid w:val="00BB138E"/>
    <w:rsid w:val="00BB769C"/>
    <w:rsid w:val="00BD7035"/>
    <w:rsid w:val="00BE6341"/>
    <w:rsid w:val="00BF3444"/>
    <w:rsid w:val="00C169B0"/>
    <w:rsid w:val="00C4098E"/>
    <w:rsid w:val="00C46CAE"/>
    <w:rsid w:val="00C515F1"/>
    <w:rsid w:val="00C56359"/>
    <w:rsid w:val="00C7723F"/>
    <w:rsid w:val="00C91901"/>
    <w:rsid w:val="00CB40F1"/>
    <w:rsid w:val="00CC3D03"/>
    <w:rsid w:val="00CD5A3F"/>
    <w:rsid w:val="00CD5A9D"/>
    <w:rsid w:val="00CE6A7E"/>
    <w:rsid w:val="00CF6D48"/>
    <w:rsid w:val="00D17771"/>
    <w:rsid w:val="00D254EE"/>
    <w:rsid w:val="00D41168"/>
    <w:rsid w:val="00D4537E"/>
    <w:rsid w:val="00D50F8B"/>
    <w:rsid w:val="00D54ABF"/>
    <w:rsid w:val="00D646AB"/>
    <w:rsid w:val="00D812DB"/>
    <w:rsid w:val="00D90BB7"/>
    <w:rsid w:val="00D91106"/>
    <w:rsid w:val="00D97B17"/>
    <w:rsid w:val="00DA5FC1"/>
    <w:rsid w:val="00DC48BA"/>
    <w:rsid w:val="00DC5103"/>
    <w:rsid w:val="00DD1AE3"/>
    <w:rsid w:val="00DD1D81"/>
    <w:rsid w:val="00DD71B3"/>
    <w:rsid w:val="00DE7DF9"/>
    <w:rsid w:val="00DF08D5"/>
    <w:rsid w:val="00DF1ED0"/>
    <w:rsid w:val="00DF555A"/>
    <w:rsid w:val="00E0251E"/>
    <w:rsid w:val="00E07B86"/>
    <w:rsid w:val="00E139D6"/>
    <w:rsid w:val="00E14926"/>
    <w:rsid w:val="00E219CB"/>
    <w:rsid w:val="00E24287"/>
    <w:rsid w:val="00E35FF9"/>
    <w:rsid w:val="00E369B7"/>
    <w:rsid w:val="00E4196C"/>
    <w:rsid w:val="00E4300F"/>
    <w:rsid w:val="00E45814"/>
    <w:rsid w:val="00E471FF"/>
    <w:rsid w:val="00E47B92"/>
    <w:rsid w:val="00E50017"/>
    <w:rsid w:val="00E57DDD"/>
    <w:rsid w:val="00E63FF8"/>
    <w:rsid w:val="00E65F49"/>
    <w:rsid w:val="00E74C40"/>
    <w:rsid w:val="00E74ED3"/>
    <w:rsid w:val="00E81424"/>
    <w:rsid w:val="00E81A75"/>
    <w:rsid w:val="00E96BC8"/>
    <w:rsid w:val="00E96E4E"/>
    <w:rsid w:val="00E97168"/>
    <w:rsid w:val="00EA2765"/>
    <w:rsid w:val="00EB1541"/>
    <w:rsid w:val="00EB2B05"/>
    <w:rsid w:val="00EB73FC"/>
    <w:rsid w:val="00EC3E9C"/>
    <w:rsid w:val="00EC40A2"/>
    <w:rsid w:val="00EC434B"/>
    <w:rsid w:val="00ED3CFA"/>
    <w:rsid w:val="00EE2D39"/>
    <w:rsid w:val="00EE3D3B"/>
    <w:rsid w:val="00F018ED"/>
    <w:rsid w:val="00F0576C"/>
    <w:rsid w:val="00F06697"/>
    <w:rsid w:val="00F103ED"/>
    <w:rsid w:val="00F20B5F"/>
    <w:rsid w:val="00F20F07"/>
    <w:rsid w:val="00F2388F"/>
    <w:rsid w:val="00F27ACD"/>
    <w:rsid w:val="00F46237"/>
    <w:rsid w:val="00F46432"/>
    <w:rsid w:val="00F52AF0"/>
    <w:rsid w:val="00F552CB"/>
    <w:rsid w:val="00F72B1B"/>
    <w:rsid w:val="00F7355C"/>
    <w:rsid w:val="00F861F3"/>
    <w:rsid w:val="00F87A4F"/>
    <w:rsid w:val="00F94AFC"/>
    <w:rsid w:val="00FA2308"/>
    <w:rsid w:val="00FA56DC"/>
    <w:rsid w:val="00FC6D52"/>
    <w:rsid w:val="00FD1394"/>
    <w:rsid w:val="00FD3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7F8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103ED"/>
    <w:rPr>
      <w:color w:val="0000FF"/>
      <w:u w:val="single"/>
    </w:rPr>
  </w:style>
  <w:style w:type="paragraph" w:customStyle="1" w:styleId="headingparagraph">
    <w:name w:val="headingparagraph"/>
    <w:basedOn w:val="Normal"/>
    <w:uiPriority w:val="99"/>
    <w:rsid w:val="00CD5A3F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F066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1266"/>
  </w:style>
  <w:style w:type="paragraph" w:styleId="Footer">
    <w:name w:val="footer"/>
    <w:basedOn w:val="Normal"/>
    <w:link w:val="FooterChar"/>
    <w:uiPriority w:val="99"/>
    <w:rsid w:val="00F066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1266"/>
  </w:style>
  <w:style w:type="paragraph" w:styleId="NormalWeb">
    <w:name w:val="Normal (Web)"/>
    <w:basedOn w:val="Normal"/>
    <w:uiPriority w:val="99"/>
    <w:rsid w:val="00940B0F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940B0F"/>
  </w:style>
  <w:style w:type="character" w:styleId="Strong">
    <w:name w:val="Strong"/>
    <w:basedOn w:val="DefaultParagraphFont"/>
    <w:uiPriority w:val="99"/>
    <w:qFormat/>
    <w:rsid w:val="00940B0F"/>
    <w:rPr>
      <w:b/>
      <w:bCs/>
    </w:rPr>
  </w:style>
  <w:style w:type="character" w:customStyle="1" w:styleId="aqj">
    <w:name w:val="aqj"/>
    <w:basedOn w:val="DefaultParagraphFont"/>
    <w:uiPriority w:val="99"/>
    <w:rsid w:val="005C2E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65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55791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5785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55786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5789">
                  <w:marLeft w:val="340"/>
                  <w:marRight w:val="0"/>
                  <w:marTop w:val="16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655787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55788">
              <w:marLeft w:val="34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65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2</Pages>
  <Words>729</Words>
  <Characters>4156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Chatswood West Ward Progress Association</dc:title>
  <dc:subject/>
  <dc:creator>Terry</dc:creator>
  <cp:keywords/>
  <dc:description/>
  <cp:lastModifiedBy>Terry</cp:lastModifiedBy>
  <cp:revision>3</cp:revision>
  <cp:lastPrinted>2015-08-20T04:54:00Z</cp:lastPrinted>
  <dcterms:created xsi:type="dcterms:W3CDTF">2015-09-18T00:10:00Z</dcterms:created>
  <dcterms:modified xsi:type="dcterms:W3CDTF">2015-09-18T00:31:00Z</dcterms:modified>
</cp:coreProperties>
</file>